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7B7E62" w14:textId="0F16E713" w:rsidR="0021528B" w:rsidRPr="008E1A97" w:rsidRDefault="00046456" w:rsidP="007A74A2">
      <w:pPr>
        <w:tabs>
          <w:tab w:val="left" w:pos="4820"/>
        </w:tabs>
        <w:rPr>
          <w:rFonts w:cstheme="minorHAnsi"/>
          <w:b/>
          <w:lang w:val="fr-CH"/>
        </w:rPr>
      </w:pPr>
      <w:r>
        <w:rPr>
          <w:rFonts w:cstheme="minorHAnsi"/>
          <w:b/>
          <w:lang w:val="fr-CH"/>
        </w:rPr>
        <w:t>Titre</w:t>
      </w:r>
    </w:p>
    <w:p w14:paraId="4EAC5030" w14:textId="77777777" w:rsidR="0021528B" w:rsidRPr="008E1A97" w:rsidRDefault="0021528B" w:rsidP="007A74A2">
      <w:pPr>
        <w:tabs>
          <w:tab w:val="left" w:pos="4820"/>
        </w:tabs>
        <w:rPr>
          <w:rFonts w:cstheme="minorHAnsi"/>
          <w:b/>
          <w:lang w:val="fr-CH"/>
        </w:rPr>
      </w:pPr>
      <w:r w:rsidRPr="008E1A97">
        <w:rPr>
          <w:rFonts w:cstheme="minorHAnsi"/>
          <w:b/>
          <w:lang w:val="fr-CH"/>
        </w:rPr>
        <w:t xml:space="preserve">Prénom / Nom </w:t>
      </w:r>
    </w:p>
    <w:p w14:paraId="438D326E" w14:textId="77777777" w:rsidR="0021528B" w:rsidRPr="008E1A97" w:rsidRDefault="0021528B" w:rsidP="007A74A2">
      <w:pPr>
        <w:tabs>
          <w:tab w:val="left" w:pos="4820"/>
        </w:tabs>
        <w:rPr>
          <w:rFonts w:cstheme="minorHAnsi"/>
          <w:b/>
          <w:lang w:val="fr-CH"/>
        </w:rPr>
      </w:pPr>
      <w:r w:rsidRPr="008E1A97">
        <w:rPr>
          <w:rFonts w:cstheme="minorHAnsi"/>
          <w:b/>
          <w:lang w:val="fr-CH"/>
        </w:rPr>
        <w:t xml:space="preserve">Adresse </w:t>
      </w:r>
    </w:p>
    <w:p w14:paraId="1AD47C81" w14:textId="77777777" w:rsidR="0021528B" w:rsidRPr="008E1A97" w:rsidRDefault="0021528B" w:rsidP="007A74A2">
      <w:pPr>
        <w:tabs>
          <w:tab w:val="left" w:pos="4820"/>
        </w:tabs>
        <w:rPr>
          <w:rFonts w:cstheme="minorHAnsi"/>
          <w:b/>
          <w:lang w:val="fr-CH"/>
        </w:rPr>
      </w:pPr>
      <w:r w:rsidRPr="008E1A97">
        <w:rPr>
          <w:rFonts w:cstheme="minorHAnsi"/>
          <w:b/>
          <w:lang w:val="fr-CH"/>
        </w:rPr>
        <w:t>Localité</w:t>
      </w:r>
    </w:p>
    <w:p w14:paraId="2FE00AA5" w14:textId="77777777" w:rsidR="00DE15D1" w:rsidRPr="008E1A97" w:rsidRDefault="00DE15D1" w:rsidP="007A74A2">
      <w:pPr>
        <w:tabs>
          <w:tab w:val="left" w:pos="4820"/>
        </w:tabs>
        <w:rPr>
          <w:rFonts w:cstheme="minorHAnsi"/>
          <w:lang w:val="fr-CH"/>
        </w:rPr>
      </w:pPr>
    </w:p>
    <w:p w14:paraId="410519AF" w14:textId="77777777" w:rsidR="00DE15D1" w:rsidRPr="008E1A97" w:rsidRDefault="00DE15D1" w:rsidP="007A74A2">
      <w:pPr>
        <w:tabs>
          <w:tab w:val="left" w:pos="4820"/>
        </w:tabs>
        <w:rPr>
          <w:rFonts w:cstheme="minorHAnsi"/>
          <w:lang w:val="fr-CH"/>
        </w:rPr>
      </w:pPr>
      <w:r w:rsidRPr="008E1A97">
        <w:rPr>
          <w:rFonts w:cstheme="minorHAnsi"/>
          <w:lang w:val="fr-CH"/>
        </w:rPr>
        <w:tab/>
        <w:t>Envoi recommandé</w:t>
      </w:r>
    </w:p>
    <w:p w14:paraId="7BB71BD2" w14:textId="77777777" w:rsidR="00DE15D1" w:rsidRPr="008E1A97" w:rsidRDefault="00DE15D1" w:rsidP="007A74A2">
      <w:pPr>
        <w:tabs>
          <w:tab w:val="left" w:pos="4820"/>
        </w:tabs>
        <w:rPr>
          <w:rFonts w:cstheme="minorHAnsi"/>
          <w:lang w:val="fr-CH"/>
        </w:rPr>
      </w:pPr>
    </w:p>
    <w:p w14:paraId="3AB351E8" w14:textId="77777777" w:rsidR="007A74A2" w:rsidRPr="008E1A97" w:rsidRDefault="007A74A2" w:rsidP="007A74A2">
      <w:pPr>
        <w:tabs>
          <w:tab w:val="left" w:pos="4820"/>
        </w:tabs>
        <w:rPr>
          <w:rFonts w:cstheme="minorHAnsi"/>
          <w:b/>
          <w:lang w:val="fr-CH"/>
        </w:rPr>
      </w:pPr>
      <w:r w:rsidRPr="008E1A97">
        <w:rPr>
          <w:rFonts w:cstheme="minorHAnsi"/>
          <w:lang w:val="fr-CH"/>
        </w:rPr>
        <w:tab/>
      </w:r>
      <w:r w:rsidR="0024353B" w:rsidRPr="008E1A97">
        <w:rPr>
          <w:rFonts w:cstheme="minorHAnsi"/>
          <w:b/>
          <w:lang w:val="fr-CH"/>
        </w:rPr>
        <w:t>Nom de la gérance / du bailleur</w:t>
      </w:r>
      <w:r w:rsidRPr="008E1A97">
        <w:rPr>
          <w:rFonts w:cstheme="minorHAnsi"/>
          <w:b/>
          <w:lang w:val="fr-CH"/>
        </w:rPr>
        <w:tab/>
      </w:r>
      <w:r w:rsidR="0021528B" w:rsidRPr="008E1A97">
        <w:rPr>
          <w:rFonts w:cstheme="minorHAnsi"/>
          <w:b/>
          <w:lang w:val="fr-CH"/>
        </w:rPr>
        <w:t>Adresse</w:t>
      </w:r>
    </w:p>
    <w:p w14:paraId="0C5A0C79" w14:textId="77777777" w:rsidR="007A74A2" w:rsidRPr="008E1A97" w:rsidRDefault="007A74A2" w:rsidP="007A74A2">
      <w:pPr>
        <w:tabs>
          <w:tab w:val="left" w:pos="4820"/>
        </w:tabs>
        <w:rPr>
          <w:rFonts w:cstheme="minorHAnsi"/>
          <w:b/>
          <w:lang w:val="fr-CH"/>
        </w:rPr>
      </w:pPr>
      <w:r w:rsidRPr="008E1A97">
        <w:rPr>
          <w:rFonts w:cstheme="minorHAnsi"/>
          <w:b/>
          <w:lang w:val="fr-CH"/>
        </w:rPr>
        <w:tab/>
      </w:r>
      <w:r w:rsidR="0021528B" w:rsidRPr="008E1A97">
        <w:rPr>
          <w:rFonts w:cstheme="minorHAnsi"/>
          <w:b/>
          <w:lang w:val="fr-CH"/>
        </w:rPr>
        <w:t>Localité</w:t>
      </w:r>
    </w:p>
    <w:p w14:paraId="759D339A" w14:textId="77777777" w:rsidR="007A74A2" w:rsidRPr="008E1A97" w:rsidRDefault="007A74A2" w:rsidP="007A74A2">
      <w:pPr>
        <w:tabs>
          <w:tab w:val="left" w:pos="4820"/>
        </w:tabs>
        <w:rPr>
          <w:rFonts w:cstheme="minorHAnsi"/>
          <w:lang w:val="fr-CH"/>
        </w:rPr>
      </w:pPr>
    </w:p>
    <w:p w14:paraId="2AD19D3F" w14:textId="77777777" w:rsidR="007A74A2" w:rsidRPr="008E1A97" w:rsidRDefault="007A74A2" w:rsidP="007A74A2">
      <w:pPr>
        <w:tabs>
          <w:tab w:val="left" w:pos="4820"/>
        </w:tabs>
        <w:rPr>
          <w:rFonts w:cstheme="minorHAnsi"/>
          <w:lang w:val="fr-CH"/>
        </w:rPr>
      </w:pPr>
    </w:p>
    <w:p w14:paraId="468A4EEE" w14:textId="77777777" w:rsidR="008D7B38" w:rsidRPr="008E1A97" w:rsidRDefault="008D7B38" w:rsidP="008D7B38">
      <w:pPr>
        <w:tabs>
          <w:tab w:val="left" w:pos="4820"/>
        </w:tabs>
        <w:rPr>
          <w:rFonts w:cstheme="minorHAnsi"/>
          <w:lang w:val="fr-CH"/>
        </w:rPr>
      </w:pPr>
      <w:r w:rsidRPr="008E1A97">
        <w:rPr>
          <w:rFonts w:cstheme="minorHAnsi"/>
          <w:lang w:val="fr-CH"/>
        </w:rPr>
        <w:tab/>
      </w:r>
    </w:p>
    <w:p w14:paraId="4302E085" w14:textId="77777777" w:rsidR="008D7B38" w:rsidRPr="008E1A97" w:rsidRDefault="008D7B38" w:rsidP="008D7B38">
      <w:pPr>
        <w:tabs>
          <w:tab w:val="left" w:pos="4820"/>
        </w:tabs>
        <w:rPr>
          <w:rFonts w:cstheme="minorHAnsi"/>
          <w:b/>
          <w:lang w:val="fr-CH"/>
        </w:rPr>
      </w:pPr>
      <w:r w:rsidRPr="008E1A97">
        <w:rPr>
          <w:rFonts w:cstheme="minorHAnsi"/>
          <w:lang w:val="fr-CH"/>
        </w:rPr>
        <w:tab/>
      </w:r>
      <w:r w:rsidR="0021528B" w:rsidRPr="008E1A97">
        <w:rPr>
          <w:rFonts w:cstheme="minorHAnsi"/>
          <w:b/>
          <w:lang w:val="fr-CH"/>
        </w:rPr>
        <w:t xml:space="preserve">Lieu, </w:t>
      </w:r>
      <w:r w:rsidRPr="008E1A97">
        <w:rPr>
          <w:rFonts w:cstheme="minorHAnsi"/>
          <w:b/>
          <w:lang w:val="fr-CH"/>
        </w:rPr>
        <w:t xml:space="preserve">Date  </w:t>
      </w:r>
    </w:p>
    <w:p w14:paraId="606C22E9" w14:textId="77777777" w:rsidR="008D7B38" w:rsidRPr="008E1A97" w:rsidRDefault="008D7B38" w:rsidP="007A74A2">
      <w:pPr>
        <w:tabs>
          <w:tab w:val="left" w:pos="4820"/>
        </w:tabs>
        <w:rPr>
          <w:rFonts w:cstheme="minorHAnsi"/>
          <w:lang w:val="fr-CH"/>
        </w:rPr>
      </w:pPr>
    </w:p>
    <w:p w14:paraId="2F842142" w14:textId="77777777" w:rsidR="0021528B" w:rsidRPr="008E1A97" w:rsidRDefault="0021528B" w:rsidP="007A74A2">
      <w:pPr>
        <w:tabs>
          <w:tab w:val="left" w:pos="4820"/>
        </w:tabs>
        <w:rPr>
          <w:rFonts w:cstheme="minorHAnsi"/>
          <w:lang w:val="fr-CH"/>
        </w:rPr>
      </w:pPr>
    </w:p>
    <w:p w14:paraId="7AFCA7EE" w14:textId="6348BC2F" w:rsidR="007A74A2" w:rsidRPr="008E1A97" w:rsidRDefault="0024353B" w:rsidP="007A74A2">
      <w:pPr>
        <w:tabs>
          <w:tab w:val="left" w:pos="4820"/>
        </w:tabs>
        <w:rPr>
          <w:rFonts w:cstheme="minorHAnsi"/>
          <w:b/>
          <w:bCs/>
          <w:lang w:val="fr-CH"/>
        </w:rPr>
      </w:pPr>
      <w:r w:rsidRPr="008E1A97">
        <w:rPr>
          <w:rFonts w:cstheme="minorHAnsi"/>
          <w:b/>
          <w:bCs/>
          <w:lang w:val="fr-CH"/>
        </w:rPr>
        <w:t>Résiliation du contrat de bail – décès</w:t>
      </w:r>
      <w:r w:rsidR="008E1A97">
        <w:rPr>
          <w:rFonts w:cstheme="minorHAnsi"/>
          <w:b/>
          <w:bCs/>
          <w:lang w:val="fr-CH"/>
        </w:rPr>
        <w:t xml:space="preserve"> </w:t>
      </w:r>
      <w:r w:rsidR="008E1A97" w:rsidRPr="007361F9">
        <w:rPr>
          <w:rFonts w:cstheme="minorHAnsi"/>
          <w:b/>
          <w:lang w:val="fr-CH"/>
        </w:rPr>
        <w:t>(Titre, Prénom, Nom)</w:t>
      </w:r>
    </w:p>
    <w:p w14:paraId="49C35630" w14:textId="77777777" w:rsidR="0024353B" w:rsidRPr="008E1A97" w:rsidRDefault="0024353B" w:rsidP="007A74A2">
      <w:pPr>
        <w:tabs>
          <w:tab w:val="left" w:pos="4820"/>
        </w:tabs>
        <w:rPr>
          <w:rFonts w:cstheme="minorHAnsi"/>
          <w:b/>
          <w:bCs/>
          <w:lang w:val="fr-CH"/>
        </w:rPr>
      </w:pPr>
    </w:p>
    <w:p w14:paraId="65CE4B86" w14:textId="77777777" w:rsidR="0024353B" w:rsidRPr="008E1A97" w:rsidRDefault="0024353B" w:rsidP="007A74A2">
      <w:pPr>
        <w:tabs>
          <w:tab w:val="left" w:pos="4820"/>
        </w:tabs>
        <w:rPr>
          <w:rFonts w:cstheme="minorHAnsi"/>
          <w:lang w:val="fr-CH"/>
        </w:rPr>
      </w:pPr>
    </w:p>
    <w:p w14:paraId="36343696" w14:textId="77777777" w:rsidR="007A74A2" w:rsidRPr="008E1A97" w:rsidRDefault="0024353B" w:rsidP="0021528B">
      <w:pPr>
        <w:tabs>
          <w:tab w:val="left" w:pos="4820"/>
        </w:tabs>
        <w:jc w:val="both"/>
        <w:rPr>
          <w:rFonts w:cstheme="minorHAnsi"/>
          <w:lang w:val="fr-CH"/>
        </w:rPr>
      </w:pPr>
      <w:r w:rsidRPr="008E1A97">
        <w:rPr>
          <w:rFonts w:cstheme="minorHAnsi"/>
          <w:lang w:val="fr-CH"/>
        </w:rPr>
        <w:t xml:space="preserve">Madame, </w:t>
      </w:r>
      <w:r w:rsidR="00274DB8" w:rsidRPr="008E1A97">
        <w:rPr>
          <w:rFonts w:cstheme="minorHAnsi"/>
          <w:lang w:val="fr-CH"/>
        </w:rPr>
        <w:t>Monsieur,</w:t>
      </w:r>
    </w:p>
    <w:p w14:paraId="0C1EE958" w14:textId="77777777" w:rsidR="00274DB8" w:rsidRPr="008E1A97" w:rsidRDefault="00274DB8" w:rsidP="0021528B">
      <w:pPr>
        <w:tabs>
          <w:tab w:val="left" w:pos="4820"/>
        </w:tabs>
        <w:jc w:val="both"/>
        <w:rPr>
          <w:rFonts w:cstheme="minorHAnsi"/>
          <w:lang w:val="fr-CH"/>
        </w:rPr>
      </w:pPr>
    </w:p>
    <w:p w14:paraId="18EA8813" w14:textId="1E5D41BF" w:rsidR="00DE15D1" w:rsidRPr="008E1A97" w:rsidRDefault="008E1A97" w:rsidP="0021528B">
      <w:pPr>
        <w:tabs>
          <w:tab w:val="left" w:pos="4820"/>
        </w:tabs>
        <w:jc w:val="both"/>
        <w:rPr>
          <w:rFonts w:cstheme="minorHAnsi"/>
          <w:lang w:val="fr-CH"/>
        </w:rPr>
      </w:pPr>
      <w:r w:rsidRPr="006527A6">
        <w:rPr>
          <w:rFonts w:cstheme="minorHAnsi"/>
          <w:lang w:val="fr-CH"/>
        </w:rPr>
        <w:t xml:space="preserve">À la suite du décès de </w:t>
      </w:r>
      <w:r w:rsidR="0024353B" w:rsidRPr="008E1A97">
        <w:rPr>
          <w:rFonts w:cstheme="minorHAnsi"/>
          <w:b/>
          <w:lang w:val="fr-CH"/>
        </w:rPr>
        <w:t>(Titre, Prénom, Nom</w:t>
      </w:r>
      <w:proofErr w:type="gramStart"/>
      <w:r w:rsidR="0024353B" w:rsidRPr="008E1A97">
        <w:rPr>
          <w:rFonts w:cstheme="minorHAnsi"/>
          <w:b/>
          <w:lang w:val="fr-CH"/>
        </w:rPr>
        <w:t>)</w:t>
      </w:r>
      <w:r w:rsidR="0024353B" w:rsidRPr="008E1A97">
        <w:rPr>
          <w:rFonts w:cstheme="minorHAnsi"/>
          <w:lang w:val="fr-CH"/>
        </w:rPr>
        <w:t>,  locataire</w:t>
      </w:r>
      <w:proofErr w:type="gramEnd"/>
      <w:r w:rsidR="0024353B" w:rsidRPr="008E1A97">
        <w:rPr>
          <w:rFonts w:cstheme="minorHAnsi"/>
          <w:lang w:val="fr-CH"/>
        </w:rPr>
        <w:t xml:space="preserve"> du logement situé </w:t>
      </w:r>
      <w:r w:rsidR="0024353B" w:rsidRPr="008E1A97">
        <w:rPr>
          <w:rFonts w:cstheme="minorHAnsi"/>
          <w:b/>
          <w:lang w:val="fr-CH"/>
        </w:rPr>
        <w:t>(adresse complète)</w:t>
      </w:r>
      <w:r w:rsidR="0024353B" w:rsidRPr="008E1A97">
        <w:rPr>
          <w:rFonts w:cstheme="minorHAnsi"/>
          <w:lang w:val="fr-CH"/>
        </w:rPr>
        <w:t xml:space="preserve">, survenu le </w:t>
      </w:r>
      <w:r w:rsidR="0024353B" w:rsidRPr="008E1A97">
        <w:rPr>
          <w:rFonts w:cstheme="minorHAnsi"/>
          <w:b/>
          <w:lang w:val="fr-CH"/>
        </w:rPr>
        <w:t>(date du décès)</w:t>
      </w:r>
      <w:r w:rsidR="0024353B" w:rsidRPr="008E1A97">
        <w:rPr>
          <w:rFonts w:cstheme="minorHAnsi"/>
          <w:lang w:val="fr-CH"/>
        </w:rPr>
        <w:t>, je vous informe par la présente de la résiliation du contrat de bail.</w:t>
      </w:r>
    </w:p>
    <w:p w14:paraId="7872EFBB" w14:textId="77777777" w:rsidR="0021528B" w:rsidRPr="008E1A97" w:rsidRDefault="0021528B" w:rsidP="0021528B">
      <w:pPr>
        <w:tabs>
          <w:tab w:val="left" w:pos="4820"/>
        </w:tabs>
        <w:jc w:val="both"/>
        <w:rPr>
          <w:rFonts w:cstheme="minorHAnsi"/>
          <w:lang w:val="fr-CH"/>
        </w:rPr>
      </w:pPr>
    </w:p>
    <w:p w14:paraId="6C63C6ED" w14:textId="77777777" w:rsidR="0021528B" w:rsidRPr="008E1A97" w:rsidRDefault="0021528B" w:rsidP="0021528B">
      <w:pPr>
        <w:tabs>
          <w:tab w:val="left" w:pos="4820"/>
        </w:tabs>
        <w:jc w:val="both"/>
        <w:rPr>
          <w:rFonts w:cstheme="minorHAnsi"/>
          <w:lang w:val="fr-CH"/>
        </w:rPr>
      </w:pPr>
      <w:r w:rsidRPr="008E1A97">
        <w:rPr>
          <w:rFonts w:cstheme="minorHAnsi"/>
          <w:lang w:val="fr-CH"/>
        </w:rPr>
        <w:t>Vous trouverez en annexe une copie de l’acte de décès.</w:t>
      </w:r>
    </w:p>
    <w:p w14:paraId="4AD364D0" w14:textId="77777777" w:rsidR="0021528B" w:rsidRPr="008E1A97" w:rsidRDefault="0021528B" w:rsidP="0021528B">
      <w:pPr>
        <w:tabs>
          <w:tab w:val="left" w:pos="4820"/>
        </w:tabs>
        <w:jc w:val="both"/>
        <w:rPr>
          <w:rFonts w:cstheme="minorHAnsi"/>
          <w:lang w:val="fr-CH"/>
        </w:rPr>
      </w:pPr>
    </w:p>
    <w:p w14:paraId="2ACF5D00" w14:textId="77777777" w:rsidR="0024353B" w:rsidRPr="008E1A97" w:rsidRDefault="0024353B" w:rsidP="0024353B">
      <w:pPr>
        <w:tabs>
          <w:tab w:val="left" w:pos="4820"/>
        </w:tabs>
        <w:rPr>
          <w:rFonts w:cstheme="minorHAnsi"/>
          <w:lang w:val="fr-CH"/>
        </w:rPr>
      </w:pPr>
      <w:r w:rsidRPr="008E1A97">
        <w:rPr>
          <w:rFonts w:cstheme="minorHAnsi"/>
          <w:lang w:val="fr-CH"/>
        </w:rPr>
        <w:t>Je vous remercie de bien vouloir me confirmer la date de fin de bail retenue ainsi que les modalités à suivre pour la restitution du logement.</w:t>
      </w:r>
    </w:p>
    <w:p w14:paraId="702F8FE1" w14:textId="77777777" w:rsidR="0024353B" w:rsidRPr="008E1A97" w:rsidRDefault="0024353B" w:rsidP="0024353B">
      <w:pPr>
        <w:tabs>
          <w:tab w:val="left" w:pos="4820"/>
        </w:tabs>
        <w:rPr>
          <w:rFonts w:cstheme="minorHAnsi"/>
          <w:lang w:val="fr-CH"/>
        </w:rPr>
      </w:pPr>
    </w:p>
    <w:p w14:paraId="6BAFA47F" w14:textId="77777777" w:rsidR="006079DA" w:rsidRPr="008E1A97" w:rsidRDefault="0024353B" w:rsidP="0024353B">
      <w:pPr>
        <w:tabs>
          <w:tab w:val="left" w:pos="4820"/>
        </w:tabs>
        <w:rPr>
          <w:rFonts w:cstheme="minorHAnsi"/>
          <w:lang w:val="fr-CH"/>
        </w:rPr>
      </w:pPr>
      <w:r w:rsidRPr="008E1A97">
        <w:rPr>
          <w:rFonts w:cstheme="minorHAnsi"/>
          <w:lang w:val="fr-CH"/>
        </w:rPr>
        <w:t>Dans l’attente de votre retour, je vous prie d’agréer, Madame, Monsieur, mes salutations distinguées.</w:t>
      </w:r>
    </w:p>
    <w:p w14:paraId="4C467C6B" w14:textId="77777777" w:rsidR="006079DA" w:rsidRPr="008E1A97" w:rsidRDefault="006079DA" w:rsidP="006079DA">
      <w:pPr>
        <w:tabs>
          <w:tab w:val="left" w:pos="4820"/>
        </w:tabs>
        <w:rPr>
          <w:rFonts w:cstheme="minorHAnsi"/>
          <w:lang w:val="fr-CH"/>
        </w:rPr>
      </w:pPr>
    </w:p>
    <w:p w14:paraId="471FFE72" w14:textId="77777777" w:rsidR="006079DA" w:rsidRPr="008E1A97" w:rsidRDefault="006079DA" w:rsidP="006079DA">
      <w:pPr>
        <w:tabs>
          <w:tab w:val="left" w:pos="4820"/>
        </w:tabs>
        <w:rPr>
          <w:rFonts w:cstheme="minorHAnsi"/>
          <w:lang w:val="fr-CH"/>
        </w:rPr>
      </w:pPr>
    </w:p>
    <w:p w14:paraId="317132A2" w14:textId="77777777" w:rsidR="006079DA" w:rsidRPr="008E1A97" w:rsidRDefault="006079DA" w:rsidP="006079DA">
      <w:pPr>
        <w:tabs>
          <w:tab w:val="left" w:pos="4820"/>
        </w:tabs>
        <w:ind w:left="4111"/>
        <w:rPr>
          <w:rFonts w:cstheme="minorHAnsi"/>
          <w:b/>
          <w:lang w:val="fr-CH"/>
        </w:rPr>
      </w:pPr>
      <w:r w:rsidRPr="008E1A97">
        <w:rPr>
          <w:rFonts w:cstheme="minorHAnsi"/>
          <w:b/>
          <w:lang w:val="fr-CH"/>
        </w:rPr>
        <w:t>Nom / Prénom</w:t>
      </w:r>
    </w:p>
    <w:p w14:paraId="5EB034CF" w14:textId="77777777" w:rsidR="006079DA" w:rsidRPr="008E1A97" w:rsidRDefault="006079DA" w:rsidP="006079DA">
      <w:pPr>
        <w:tabs>
          <w:tab w:val="left" w:pos="4820"/>
        </w:tabs>
        <w:ind w:left="4111"/>
        <w:rPr>
          <w:rFonts w:cstheme="minorHAnsi"/>
          <w:b/>
          <w:lang w:val="fr-CH"/>
        </w:rPr>
      </w:pPr>
      <w:r w:rsidRPr="008E1A97">
        <w:rPr>
          <w:rFonts w:cstheme="minorHAnsi"/>
          <w:b/>
          <w:lang w:val="fr-CH"/>
        </w:rPr>
        <w:t>Représentant de la succession / proche</w:t>
      </w:r>
    </w:p>
    <w:p w14:paraId="28E6DFBD" w14:textId="77777777" w:rsidR="006079DA" w:rsidRPr="008E1A97" w:rsidRDefault="006079DA" w:rsidP="006079DA">
      <w:pPr>
        <w:tabs>
          <w:tab w:val="left" w:pos="4820"/>
        </w:tabs>
        <w:ind w:left="4111"/>
        <w:rPr>
          <w:rFonts w:cstheme="minorHAnsi"/>
          <w:b/>
          <w:lang w:val="fr-CH"/>
        </w:rPr>
      </w:pPr>
      <w:r w:rsidRPr="008E1A97">
        <w:rPr>
          <w:rFonts w:cstheme="minorHAnsi"/>
          <w:b/>
          <w:lang w:val="fr-CH"/>
        </w:rPr>
        <w:t>Signature</w:t>
      </w:r>
    </w:p>
    <w:p w14:paraId="3C2216C6" w14:textId="77777777" w:rsidR="006079DA" w:rsidRPr="008E1A97" w:rsidRDefault="006079DA" w:rsidP="006079DA">
      <w:pPr>
        <w:tabs>
          <w:tab w:val="left" w:pos="4820"/>
        </w:tabs>
        <w:rPr>
          <w:rFonts w:cstheme="minorHAnsi"/>
          <w:lang w:val="fr-CH"/>
        </w:rPr>
      </w:pPr>
    </w:p>
    <w:p w14:paraId="02D07DDA" w14:textId="77777777" w:rsidR="0021528B" w:rsidRPr="008E1A97" w:rsidRDefault="0021528B" w:rsidP="0021528B">
      <w:pPr>
        <w:tabs>
          <w:tab w:val="left" w:pos="4820"/>
        </w:tabs>
        <w:rPr>
          <w:rFonts w:cstheme="minorHAnsi"/>
          <w:lang w:val="fr-CH"/>
        </w:rPr>
      </w:pPr>
    </w:p>
    <w:p w14:paraId="1378D875" w14:textId="77777777" w:rsidR="00274DB8" w:rsidRDefault="00274DB8" w:rsidP="00274DB8">
      <w:pPr>
        <w:tabs>
          <w:tab w:val="left" w:pos="4820"/>
        </w:tabs>
        <w:rPr>
          <w:rFonts w:cstheme="minorHAnsi"/>
          <w:lang w:val="fr-CH"/>
        </w:rPr>
      </w:pPr>
    </w:p>
    <w:p w14:paraId="2E419BD4" w14:textId="77777777" w:rsidR="008E1A97" w:rsidRDefault="008E1A97" w:rsidP="00274DB8">
      <w:pPr>
        <w:tabs>
          <w:tab w:val="left" w:pos="4820"/>
        </w:tabs>
        <w:rPr>
          <w:rFonts w:cstheme="minorHAnsi"/>
          <w:lang w:val="fr-CH"/>
        </w:rPr>
      </w:pPr>
    </w:p>
    <w:p w14:paraId="7BE908D8" w14:textId="77777777" w:rsidR="008E1A97" w:rsidRDefault="008E1A97" w:rsidP="00274DB8">
      <w:pPr>
        <w:tabs>
          <w:tab w:val="left" w:pos="4820"/>
        </w:tabs>
        <w:rPr>
          <w:rFonts w:cstheme="minorHAnsi"/>
          <w:lang w:val="fr-CH"/>
        </w:rPr>
      </w:pPr>
    </w:p>
    <w:p w14:paraId="03BCE2ED" w14:textId="77777777" w:rsidR="008E1A97" w:rsidRDefault="008E1A97" w:rsidP="00274DB8">
      <w:pPr>
        <w:tabs>
          <w:tab w:val="left" w:pos="4820"/>
        </w:tabs>
        <w:rPr>
          <w:rFonts w:cstheme="minorHAnsi"/>
          <w:lang w:val="fr-CH"/>
        </w:rPr>
      </w:pPr>
    </w:p>
    <w:p w14:paraId="25B5D208" w14:textId="77777777" w:rsidR="008E1A97" w:rsidRDefault="008E1A97" w:rsidP="00274DB8">
      <w:pPr>
        <w:tabs>
          <w:tab w:val="left" w:pos="4820"/>
        </w:tabs>
        <w:rPr>
          <w:rFonts w:cstheme="minorHAnsi"/>
          <w:lang w:val="fr-CH"/>
        </w:rPr>
      </w:pPr>
    </w:p>
    <w:p w14:paraId="0709494A" w14:textId="77777777" w:rsidR="008E1A97" w:rsidRDefault="008E1A97" w:rsidP="00274DB8">
      <w:pPr>
        <w:tabs>
          <w:tab w:val="left" w:pos="4820"/>
        </w:tabs>
        <w:rPr>
          <w:rFonts w:cstheme="minorHAnsi"/>
          <w:lang w:val="fr-CH"/>
        </w:rPr>
      </w:pPr>
    </w:p>
    <w:p w14:paraId="54855B99" w14:textId="77777777" w:rsidR="008E1A97" w:rsidRDefault="008E1A97" w:rsidP="00274DB8">
      <w:pPr>
        <w:tabs>
          <w:tab w:val="left" w:pos="4820"/>
        </w:tabs>
        <w:rPr>
          <w:rFonts w:cstheme="minorHAnsi"/>
          <w:lang w:val="fr-CH"/>
        </w:rPr>
      </w:pPr>
    </w:p>
    <w:p w14:paraId="6ADD5CCC" w14:textId="1073BA1A" w:rsidR="008E1A97" w:rsidRPr="008E1A97" w:rsidRDefault="008E1A97" w:rsidP="00274DB8">
      <w:pPr>
        <w:tabs>
          <w:tab w:val="left" w:pos="4820"/>
        </w:tabs>
        <w:rPr>
          <w:rFonts w:cstheme="minorHAnsi"/>
          <w:lang w:val="fr-CH"/>
        </w:rPr>
      </w:pPr>
      <w:r w:rsidRPr="007361F9">
        <w:rPr>
          <w:rFonts w:cstheme="minorHAnsi"/>
          <w:lang w:val="fr-CH"/>
        </w:rPr>
        <w:t>Annexe(s) : 1 copie de l’acte de décès</w:t>
      </w:r>
    </w:p>
    <w:sectPr w:rsidR="008E1A97" w:rsidRPr="008E1A97" w:rsidSect="00E542EE">
      <w:footerReference w:type="default" r:id="rId8"/>
      <w:footerReference w:type="first" r:id="rId9"/>
      <w:pgSz w:w="11900" w:h="16840"/>
      <w:pgMar w:top="1417" w:right="1694" w:bottom="1417" w:left="1843" w:header="40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FAF0465" w14:textId="77777777" w:rsidR="006A02CC" w:rsidRDefault="006A02CC" w:rsidP="00D91278">
      <w:r>
        <w:separator/>
      </w:r>
    </w:p>
  </w:endnote>
  <w:endnote w:type="continuationSeparator" w:id="0">
    <w:p w14:paraId="3E54001B" w14:textId="77777777" w:rsidR="006A02CC" w:rsidRDefault="006A02CC" w:rsidP="00D912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Barlow">
    <w:panose1 w:val="020B0604020202020204"/>
    <w:charset w:val="4D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2AE9B2" w14:textId="77777777" w:rsidR="00DE021E" w:rsidRDefault="00DE021E">
    <w:pPr>
      <w:pStyle w:val="Pieddepag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87A7FB4" wp14:editId="2E81D57D">
          <wp:simplePos x="0" y="0"/>
          <wp:positionH relativeFrom="margin">
            <wp:posOffset>-106045</wp:posOffset>
          </wp:positionH>
          <wp:positionV relativeFrom="margin">
            <wp:posOffset>9331960</wp:posOffset>
          </wp:positionV>
          <wp:extent cx="5142230" cy="109220"/>
          <wp:effectExtent l="0" t="0" r="1270" b="5080"/>
          <wp:wrapSquare wrapText="bothSides"/>
          <wp:docPr id="1903557110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3557110" name="Imag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42230" cy="109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FF749C" w14:textId="77777777" w:rsidR="00051889" w:rsidRDefault="00051889" w:rsidP="00051889">
    <w:pPr>
      <w:pStyle w:val="Pieddepage"/>
      <w:ind w:left="5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40D8377" w14:textId="77777777" w:rsidR="006A02CC" w:rsidRDefault="006A02CC" w:rsidP="00D91278">
      <w:r>
        <w:separator/>
      </w:r>
    </w:p>
  </w:footnote>
  <w:footnote w:type="continuationSeparator" w:id="0">
    <w:p w14:paraId="5A2B7613" w14:textId="77777777" w:rsidR="006A02CC" w:rsidRDefault="006A02CC" w:rsidP="00D912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E730B4"/>
    <w:multiLevelType w:val="multilevel"/>
    <w:tmpl w:val="47C60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61436F"/>
    <w:multiLevelType w:val="hybridMultilevel"/>
    <w:tmpl w:val="0F5C8A12"/>
    <w:lvl w:ilvl="0" w:tplc="67BC2738">
      <w:start w:val="202"/>
      <w:numFmt w:val="bullet"/>
      <w:lvlText w:val="-"/>
      <w:lvlJc w:val="left"/>
      <w:pPr>
        <w:ind w:left="720" w:hanging="360"/>
      </w:pPr>
      <w:rPr>
        <w:rFonts w:ascii="Barlow" w:eastAsiaTheme="minorHAnsi" w:hAnsi="Barlow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A46B8"/>
    <w:multiLevelType w:val="multilevel"/>
    <w:tmpl w:val="7E587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0F7E1B"/>
    <w:multiLevelType w:val="multilevel"/>
    <w:tmpl w:val="3314E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487C72"/>
    <w:multiLevelType w:val="hybridMultilevel"/>
    <w:tmpl w:val="28D26BB6"/>
    <w:lvl w:ilvl="0" w:tplc="A0208412">
      <w:start w:val="203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7839661">
    <w:abstractNumId w:val="4"/>
  </w:num>
  <w:num w:numId="2" w16cid:durableId="1602175951">
    <w:abstractNumId w:val="2"/>
  </w:num>
  <w:num w:numId="3" w16cid:durableId="720589906">
    <w:abstractNumId w:val="0"/>
  </w:num>
  <w:num w:numId="4" w16cid:durableId="1466311067">
    <w:abstractNumId w:val="3"/>
  </w:num>
  <w:num w:numId="5" w16cid:durableId="84524940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hideSpellingErrors/>
  <w:hideGrammaticalErrors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89F"/>
    <w:rsid w:val="00046456"/>
    <w:rsid w:val="00051889"/>
    <w:rsid w:val="00054295"/>
    <w:rsid w:val="000B0018"/>
    <w:rsid w:val="000C5143"/>
    <w:rsid w:val="000E133B"/>
    <w:rsid w:val="001117E9"/>
    <w:rsid w:val="001356D4"/>
    <w:rsid w:val="00173230"/>
    <w:rsid w:val="0021248A"/>
    <w:rsid w:val="0021528B"/>
    <w:rsid w:val="00241B58"/>
    <w:rsid w:val="0024353B"/>
    <w:rsid w:val="00274DB8"/>
    <w:rsid w:val="002846F3"/>
    <w:rsid w:val="00291573"/>
    <w:rsid w:val="00297274"/>
    <w:rsid w:val="002C3D6E"/>
    <w:rsid w:val="00316BEE"/>
    <w:rsid w:val="0035060C"/>
    <w:rsid w:val="003A2C6D"/>
    <w:rsid w:val="00402F9E"/>
    <w:rsid w:val="00404EA6"/>
    <w:rsid w:val="004173BD"/>
    <w:rsid w:val="004343C2"/>
    <w:rsid w:val="0047678E"/>
    <w:rsid w:val="004945D0"/>
    <w:rsid w:val="00497F18"/>
    <w:rsid w:val="00516C90"/>
    <w:rsid w:val="005174F4"/>
    <w:rsid w:val="00560042"/>
    <w:rsid w:val="005676CE"/>
    <w:rsid w:val="005777C9"/>
    <w:rsid w:val="005D40A9"/>
    <w:rsid w:val="006079DA"/>
    <w:rsid w:val="00626838"/>
    <w:rsid w:val="00644EA7"/>
    <w:rsid w:val="006A02CC"/>
    <w:rsid w:val="00700335"/>
    <w:rsid w:val="00762974"/>
    <w:rsid w:val="00767D55"/>
    <w:rsid w:val="007A0A71"/>
    <w:rsid w:val="007A5435"/>
    <w:rsid w:val="007A74A2"/>
    <w:rsid w:val="00811D47"/>
    <w:rsid w:val="008D7B38"/>
    <w:rsid w:val="008E1A97"/>
    <w:rsid w:val="008F1C91"/>
    <w:rsid w:val="00907C02"/>
    <w:rsid w:val="00942916"/>
    <w:rsid w:val="00967284"/>
    <w:rsid w:val="0097589F"/>
    <w:rsid w:val="00992F8C"/>
    <w:rsid w:val="009B4C2C"/>
    <w:rsid w:val="009D79A4"/>
    <w:rsid w:val="009E4B16"/>
    <w:rsid w:val="009E5E48"/>
    <w:rsid w:val="00A207B7"/>
    <w:rsid w:val="00AC7078"/>
    <w:rsid w:val="00B85680"/>
    <w:rsid w:val="00B90149"/>
    <w:rsid w:val="00BA7C6D"/>
    <w:rsid w:val="00BF2AFD"/>
    <w:rsid w:val="00C02C23"/>
    <w:rsid w:val="00CC1C0A"/>
    <w:rsid w:val="00CE3478"/>
    <w:rsid w:val="00D4032C"/>
    <w:rsid w:val="00D76EA3"/>
    <w:rsid w:val="00D91278"/>
    <w:rsid w:val="00DC40A9"/>
    <w:rsid w:val="00DC5566"/>
    <w:rsid w:val="00DE021E"/>
    <w:rsid w:val="00DE15D1"/>
    <w:rsid w:val="00E05813"/>
    <w:rsid w:val="00E2392A"/>
    <w:rsid w:val="00E31A37"/>
    <w:rsid w:val="00E542EE"/>
    <w:rsid w:val="00E927F8"/>
    <w:rsid w:val="00F77FAE"/>
    <w:rsid w:val="00FA197E"/>
    <w:rsid w:val="00FF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B7AADFA"/>
  <w14:defaultImageDpi w14:val="32767"/>
  <w15:chartTrackingRefBased/>
  <w15:docId w15:val="{1D00B24B-AF51-C640-8EAE-57F72167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5676CE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9127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D91278"/>
  </w:style>
  <w:style w:type="paragraph" w:styleId="Pieddepage">
    <w:name w:val="footer"/>
    <w:basedOn w:val="Normal"/>
    <w:link w:val="PieddepageCar"/>
    <w:uiPriority w:val="99"/>
    <w:unhideWhenUsed/>
    <w:rsid w:val="00D9127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91278"/>
  </w:style>
  <w:style w:type="paragraph" w:styleId="Paragraphedeliste">
    <w:name w:val="List Paragraph"/>
    <w:basedOn w:val="Normal"/>
    <w:uiPriority w:val="34"/>
    <w:qFormat/>
    <w:rsid w:val="00992F8C"/>
    <w:pPr>
      <w:ind w:left="720"/>
      <w:contextualSpacing/>
    </w:pPr>
    <w:rPr>
      <w:rFonts w:ascii="Times New Roman" w:eastAsia="Times New Roman" w:hAnsi="Times New Roman" w:cs="Times New Roman"/>
      <w:lang w:val="fr-CH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11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33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9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0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26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9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41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toedionis/Library/Group%20Containers/UBF8T346G9.Office/User%20Content.localized/Templates.localized/PFLV%20-%20Mode&#768;le%20lettre%20A4.dotx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00B188F-45BB-A84F-8DB6-46E02E6A6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PFLV - Modèle lettre A4.dotx</Template>
  <TotalTime>7</TotalTime>
  <Pages>1</Pages>
  <Words>125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ToDio DIONIS</dc:creator>
  <cp:keywords/>
  <dc:description/>
  <cp:lastModifiedBy>toe dionis</cp:lastModifiedBy>
  <cp:revision>7</cp:revision>
  <cp:lastPrinted>2026-07-22T08:33:00Z</cp:lastPrinted>
  <dcterms:created xsi:type="dcterms:W3CDTF">2025-12-27T16:06:00Z</dcterms:created>
  <dcterms:modified xsi:type="dcterms:W3CDTF">2026-07-22T08:42:00Z</dcterms:modified>
</cp:coreProperties>
</file>